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5D633" w14:textId="77777777" w:rsidR="003C524B" w:rsidRPr="00227278" w:rsidRDefault="00B46084" w:rsidP="00B46084">
      <w:pPr>
        <w:adjustRightInd w:val="0"/>
        <w:snapToGrid w:val="0"/>
        <w:ind w:leftChars="3100" w:left="7440"/>
        <w:rPr>
          <w:rFonts w:ascii="標楷體" w:hAnsi="標楷體"/>
          <w:sz w:val="20"/>
        </w:rPr>
      </w:pPr>
      <w:r w:rsidRPr="00227278">
        <w:rPr>
          <w:rFonts w:ascii="標楷體" w:hAnsi="標楷體" w:hint="eastAsia"/>
          <w:sz w:val="20"/>
        </w:rPr>
        <w:t>檔號：</w:t>
      </w:r>
    </w:p>
    <w:p w14:paraId="7FE7590F" w14:textId="77777777" w:rsidR="00B46084" w:rsidRPr="00227278" w:rsidRDefault="00B46084" w:rsidP="00B46084">
      <w:pPr>
        <w:adjustRightInd w:val="0"/>
        <w:snapToGrid w:val="0"/>
        <w:ind w:leftChars="3100" w:left="7440"/>
        <w:rPr>
          <w:rFonts w:ascii="標楷體" w:hAnsi="標楷體"/>
          <w:sz w:val="20"/>
        </w:rPr>
      </w:pPr>
      <w:r w:rsidRPr="00227278">
        <w:rPr>
          <w:rFonts w:ascii="標楷體" w:hAnsi="標楷體" w:hint="eastAsia"/>
          <w:sz w:val="20"/>
        </w:rPr>
        <w:t>保存年限：</w:t>
      </w:r>
    </w:p>
    <w:p w14:paraId="6950A249" w14:textId="783A6C0E" w:rsidR="003C524B" w:rsidRPr="00227278" w:rsidRDefault="00092D59">
      <w:pPr>
        <w:pStyle w:val="af6"/>
        <w:adjustRightInd w:val="0"/>
        <w:snapToGrid w:val="0"/>
        <w:spacing w:line="400" w:lineRule="exact"/>
        <w:rPr>
          <w:rFonts w:ascii="標楷體" w:hAnsi="標楷體"/>
          <w:sz w:val="28"/>
        </w:rPr>
      </w:pPr>
      <w:r w:rsidRPr="00227278">
        <w:rPr>
          <w:rFonts w:ascii="標楷體" w:hAnsi="標楷體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CE424A" wp14:editId="7A6BD9CB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6400800" cy="335280"/>
                <wp:effectExtent l="0" t="0" r="0" b="7620"/>
                <wp:wrapNone/>
                <wp:docPr id="168040733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2FA1EF" w14:textId="77777777" w:rsidR="0028640C" w:rsidRDefault="00996149">
                            <w:pPr>
                              <w:spacing w:line="360" w:lineRule="exact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996149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宇</w:t>
                            </w:r>
                            <w:proofErr w:type="gramStart"/>
                            <w:r w:rsidRPr="00996149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勗</w:t>
                            </w:r>
                            <w:proofErr w:type="gramEnd"/>
                            <w:r w:rsidRPr="00996149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企業有限公司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8640C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E424A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0;margin-top:.4pt;width:7in;height:26.4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" filled="f" stroked="f">
                <v:textbox>
                  <w:txbxContent>
                    <w:p w14:paraId="132FA1EF" w14:textId="77777777" w:rsidR="0028640C" w:rsidRDefault="00996149">
                      <w:pPr>
                        <w:spacing w:line="360" w:lineRule="exact"/>
                        <w:jc w:val="center"/>
                        <w:rPr>
                          <w:sz w:val="40"/>
                          <w:szCs w:val="40"/>
                        </w:rPr>
                      </w:pPr>
                      <w:r w:rsidRPr="00996149">
                        <w:rPr>
                          <w:rFonts w:hint="eastAsia"/>
                          <w:sz w:val="40"/>
                          <w:szCs w:val="40"/>
                        </w:rPr>
                        <w:t>宇</w:t>
                      </w:r>
                      <w:proofErr w:type="gramStart"/>
                      <w:r w:rsidRPr="00996149">
                        <w:rPr>
                          <w:rFonts w:hint="eastAsia"/>
                          <w:sz w:val="40"/>
                          <w:szCs w:val="40"/>
                        </w:rPr>
                        <w:t>勗</w:t>
                      </w:r>
                      <w:proofErr w:type="gramEnd"/>
                      <w:r w:rsidRPr="00996149">
                        <w:rPr>
                          <w:rFonts w:hint="eastAsia"/>
                          <w:sz w:val="40"/>
                          <w:szCs w:val="40"/>
                        </w:rPr>
                        <w:t>企業有限公司</w:t>
                      </w: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 </w:t>
                      </w:r>
                      <w:r w:rsidR="0028640C">
                        <w:rPr>
                          <w:rFonts w:hint="eastAsia"/>
                          <w:sz w:val="40"/>
                          <w:szCs w:val="40"/>
                        </w:rPr>
                        <w:t>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583B6F8" w14:textId="77777777" w:rsidR="00B46084" w:rsidRPr="00640006" w:rsidRDefault="00B46084">
      <w:pPr>
        <w:pStyle w:val="af6"/>
        <w:adjustRightInd w:val="0"/>
        <w:snapToGrid w:val="0"/>
        <w:spacing w:line="400" w:lineRule="exact"/>
        <w:rPr>
          <w:rFonts w:ascii="標楷體" w:hAnsi="標楷體" w:hint="eastAsia"/>
          <w:sz w:val="28"/>
        </w:rPr>
      </w:pPr>
    </w:p>
    <w:p w14:paraId="790F09A7" w14:textId="7AE2379A" w:rsidR="003C524B" w:rsidRPr="00227278" w:rsidRDefault="00092D59">
      <w:pPr>
        <w:pStyle w:val="af6"/>
        <w:adjustRightInd w:val="0"/>
        <w:snapToGrid w:val="0"/>
        <w:spacing w:line="400" w:lineRule="exact"/>
        <w:rPr>
          <w:rFonts w:ascii="標楷體" w:hAnsi="標楷體"/>
          <w:sz w:val="28"/>
        </w:rPr>
      </w:pPr>
      <w:r w:rsidRPr="00227278">
        <w:rPr>
          <w:rFonts w:ascii="標楷體" w:hAnsi="標楷體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D203AD" wp14:editId="62FF9B98">
                <wp:simplePos x="0" y="0"/>
                <wp:positionH relativeFrom="column">
                  <wp:posOffset>3049905</wp:posOffset>
                </wp:positionH>
                <wp:positionV relativeFrom="paragraph">
                  <wp:posOffset>17146</wp:posOffset>
                </wp:positionV>
                <wp:extent cx="3352800" cy="1203960"/>
                <wp:effectExtent l="0" t="0" r="0" b="0"/>
                <wp:wrapNone/>
                <wp:docPr id="16333050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1203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BA921" w14:textId="77777777" w:rsidR="00BF5AC1" w:rsidRPr="00F845DC" w:rsidRDefault="00BF5AC1" w:rsidP="00BF5AC1">
                            <w:pPr>
                              <w:rPr>
                                <w:spacing w:val="-12"/>
                                <w:sz w:val="22"/>
                                <w:szCs w:val="18"/>
                              </w:rPr>
                            </w:pP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公司地址：</w:t>
                            </w:r>
                            <w:bookmarkStart w:id="0" w:name="機關地址"/>
                            <w:bookmarkStart w:id="1" w:name="機關傳真"/>
                            <w:bookmarkEnd w:id="0"/>
                            <w:bookmarkEnd w:id="1"/>
                            <w:r w:rsidR="00F845DC"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104</w:t>
                            </w:r>
                            <w:r w:rsidRPr="00F845DC">
                              <w:rPr>
                                <w:rFonts w:hint="eastAsia"/>
                                <w:spacing w:val="-12"/>
                                <w:sz w:val="22"/>
                                <w:szCs w:val="18"/>
                              </w:rPr>
                              <w:t>臺北市中山區南京東路三段</w:t>
                            </w:r>
                            <w:r w:rsidRPr="00F845DC">
                              <w:rPr>
                                <w:rFonts w:hint="eastAsia"/>
                                <w:spacing w:val="-12"/>
                                <w:sz w:val="22"/>
                                <w:szCs w:val="18"/>
                              </w:rPr>
                              <w:t>189</w:t>
                            </w:r>
                            <w:r w:rsidRPr="00F845DC">
                              <w:rPr>
                                <w:rFonts w:hint="eastAsia"/>
                                <w:spacing w:val="-12"/>
                                <w:sz w:val="22"/>
                                <w:szCs w:val="18"/>
                              </w:rPr>
                              <w:t>號</w:t>
                            </w:r>
                            <w:r w:rsidRPr="00F845DC">
                              <w:rPr>
                                <w:rFonts w:hint="eastAsia"/>
                                <w:spacing w:val="-12"/>
                                <w:sz w:val="22"/>
                                <w:szCs w:val="18"/>
                              </w:rPr>
                              <w:t>10</w:t>
                            </w:r>
                            <w:r w:rsidRPr="00F845DC">
                              <w:rPr>
                                <w:rFonts w:hint="eastAsia"/>
                                <w:spacing w:val="-12"/>
                                <w:sz w:val="22"/>
                                <w:szCs w:val="18"/>
                              </w:rPr>
                              <w:t>樓</w:t>
                            </w:r>
                          </w:p>
                          <w:p w14:paraId="30C40E36" w14:textId="77777777" w:rsidR="00996149" w:rsidRPr="00F845DC" w:rsidRDefault="00996149" w:rsidP="00BF5AC1">
                            <w:pPr>
                              <w:rPr>
                                <w:sz w:val="22"/>
                                <w:szCs w:val="18"/>
                              </w:rPr>
                            </w:pP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聯絡人</w:t>
                            </w:r>
                            <w:r w:rsidR="00BF5AC1"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：</w:t>
                            </w: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葉碧霞</w:t>
                            </w:r>
                          </w:p>
                          <w:p w14:paraId="6C62026F" w14:textId="77777777" w:rsidR="00996149" w:rsidRPr="00F845DC" w:rsidRDefault="00996149" w:rsidP="00BF5AC1">
                            <w:pPr>
                              <w:rPr>
                                <w:sz w:val="22"/>
                                <w:szCs w:val="18"/>
                              </w:rPr>
                            </w:pP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聯絡電話：</w:t>
                            </w: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02-27567439</w:t>
                            </w:r>
                          </w:p>
                          <w:p w14:paraId="07044DD8" w14:textId="77777777" w:rsidR="00996149" w:rsidRPr="00F845DC" w:rsidRDefault="00996149" w:rsidP="00BF5AC1">
                            <w:pPr>
                              <w:rPr>
                                <w:sz w:val="22"/>
                                <w:szCs w:val="18"/>
                              </w:rPr>
                            </w:pP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傳真</w:t>
                            </w:r>
                            <w:r w:rsidR="00BF5AC1"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：</w:t>
                            </w:r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02-27567684</w:t>
                            </w:r>
                          </w:p>
                          <w:p w14:paraId="4B2B1223" w14:textId="77777777" w:rsidR="0028640C" w:rsidRDefault="00996149" w:rsidP="00BF5AC1">
                            <w:r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電子信箱</w:t>
                            </w:r>
                            <w:r w:rsidR="00BF5AC1" w:rsidRPr="00F845DC">
                              <w:rPr>
                                <w:rFonts w:hint="eastAsia"/>
                                <w:sz w:val="22"/>
                                <w:szCs w:val="18"/>
                              </w:rPr>
                              <w:t>：</w:t>
                            </w:r>
                            <w:hyperlink r:id="rId7" w:history="1">
                              <w:r w:rsidRPr="00F845DC">
                                <w:rPr>
                                  <w:rStyle w:val="afa"/>
                                  <w:rFonts w:hint="eastAsia"/>
                                  <w:color w:val="auto"/>
                                  <w:sz w:val="22"/>
                                  <w:szCs w:val="18"/>
                                </w:rPr>
                                <w:t>e1160ms47@yushiu.com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203AD" id="Text Box 16" o:spid="_x0000_s1027" type="#_x0000_t202" style="position:absolute;margin-left:240.15pt;margin-top:1.35pt;width:264pt;height:94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" filled="f" stroked="f">
                <v:textbox>
                  <w:txbxContent>
                    <w:p w14:paraId="09EBA921" w14:textId="77777777" w:rsidR="00BF5AC1" w:rsidRPr="00F845DC" w:rsidRDefault="00BF5AC1" w:rsidP="00BF5AC1">
                      <w:pPr>
                        <w:rPr>
                          <w:spacing w:val="-12"/>
                          <w:sz w:val="22"/>
                          <w:szCs w:val="18"/>
                        </w:rPr>
                      </w:pP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公司地址：</w:t>
                      </w:r>
                      <w:bookmarkStart w:id="2" w:name="機關地址"/>
                      <w:bookmarkStart w:id="3" w:name="機關傳真"/>
                      <w:bookmarkEnd w:id="2"/>
                      <w:bookmarkEnd w:id="3"/>
                      <w:r w:rsidR="00F845DC" w:rsidRPr="00F845DC">
                        <w:rPr>
                          <w:rFonts w:hint="eastAsia"/>
                          <w:sz w:val="22"/>
                          <w:szCs w:val="18"/>
                        </w:rPr>
                        <w:t>104</w:t>
                      </w:r>
                      <w:r w:rsidRPr="00F845DC">
                        <w:rPr>
                          <w:rFonts w:hint="eastAsia"/>
                          <w:spacing w:val="-12"/>
                          <w:sz w:val="22"/>
                          <w:szCs w:val="18"/>
                        </w:rPr>
                        <w:t>臺北市中山區南京東路三段</w:t>
                      </w:r>
                      <w:r w:rsidRPr="00F845DC">
                        <w:rPr>
                          <w:rFonts w:hint="eastAsia"/>
                          <w:spacing w:val="-12"/>
                          <w:sz w:val="22"/>
                          <w:szCs w:val="18"/>
                        </w:rPr>
                        <w:t>189</w:t>
                      </w:r>
                      <w:r w:rsidRPr="00F845DC">
                        <w:rPr>
                          <w:rFonts w:hint="eastAsia"/>
                          <w:spacing w:val="-12"/>
                          <w:sz w:val="22"/>
                          <w:szCs w:val="18"/>
                        </w:rPr>
                        <w:t>號</w:t>
                      </w:r>
                      <w:r w:rsidRPr="00F845DC">
                        <w:rPr>
                          <w:rFonts w:hint="eastAsia"/>
                          <w:spacing w:val="-12"/>
                          <w:sz w:val="22"/>
                          <w:szCs w:val="18"/>
                        </w:rPr>
                        <w:t>10</w:t>
                      </w:r>
                      <w:r w:rsidRPr="00F845DC">
                        <w:rPr>
                          <w:rFonts w:hint="eastAsia"/>
                          <w:spacing w:val="-12"/>
                          <w:sz w:val="22"/>
                          <w:szCs w:val="18"/>
                        </w:rPr>
                        <w:t>樓</w:t>
                      </w:r>
                    </w:p>
                    <w:p w14:paraId="30C40E36" w14:textId="77777777" w:rsidR="00996149" w:rsidRPr="00F845DC" w:rsidRDefault="00996149" w:rsidP="00BF5AC1">
                      <w:pPr>
                        <w:rPr>
                          <w:sz w:val="22"/>
                          <w:szCs w:val="18"/>
                        </w:rPr>
                      </w:pP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聯絡人</w:t>
                      </w:r>
                      <w:r w:rsidR="00BF5AC1" w:rsidRPr="00F845DC">
                        <w:rPr>
                          <w:rFonts w:hint="eastAsia"/>
                          <w:sz w:val="22"/>
                          <w:szCs w:val="18"/>
                        </w:rPr>
                        <w:t>：</w:t>
                      </w: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葉碧霞</w:t>
                      </w:r>
                    </w:p>
                    <w:p w14:paraId="6C62026F" w14:textId="77777777" w:rsidR="00996149" w:rsidRPr="00F845DC" w:rsidRDefault="00996149" w:rsidP="00BF5AC1">
                      <w:pPr>
                        <w:rPr>
                          <w:sz w:val="22"/>
                          <w:szCs w:val="18"/>
                        </w:rPr>
                      </w:pP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聯絡電話：</w:t>
                      </w: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02-27567439</w:t>
                      </w:r>
                    </w:p>
                    <w:p w14:paraId="07044DD8" w14:textId="77777777" w:rsidR="00996149" w:rsidRPr="00F845DC" w:rsidRDefault="00996149" w:rsidP="00BF5AC1">
                      <w:pPr>
                        <w:rPr>
                          <w:sz w:val="22"/>
                          <w:szCs w:val="18"/>
                        </w:rPr>
                      </w:pP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傳真</w:t>
                      </w:r>
                      <w:r w:rsidR="00BF5AC1" w:rsidRPr="00F845DC">
                        <w:rPr>
                          <w:rFonts w:hint="eastAsia"/>
                          <w:sz w:val="22"/>
                          <w:szCs w:val="18"/>
                        </w:rPr>
                        <w:t>：</w:t>
                      </w:r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02-27567684</w:t>
                      </w:r>
                    </w:p>
                    <w:p w14:paraId="4B2B1223" w14:textId="77777777" w:rsidR="0028640C" w:rsidRDefault="00996149" w:rsidP="00BF5AC1">
                      <w:r w:rsidRPr="00F845DC">
                        <w:rPr>
                          <w:rFonts w:hint="eastAsia"/>
                          <w:sz w:val="22"/>
                          <w:szCs w:val="18"/>
                        </w:rPr>
                        <w:t>電子信箱</w:t>
                      </w:r>
                      <w:r w:rsidR="00BF5AC1" w:rsidRPr="00F845DC">
                        <w:rPr>
                          <w:rFonts w:hint="eastAsia"/>
                          <w:sz w:val="22"/>
                          <w:szCs w:val="18"/>
                        </w:rPr>
                        <w:t>：</w:t>
                      </w:r>
                      <w:hyperlink r:id="rId8" w:history="1">
                        <w:r w:rsidRPr="00F845DC">
                          <w:rPr>
                            <w:rStyle w:val="afa"/>
                            <w:rFonts w:hint="eastAsia"/>
                            <w:color w:val="auto"/>
                            <w:sz w:val="22"/>
                            <w:szCs w:val="18"/>
                          </w:rPr>
                          <w:t>e1160ms47@yushiu.com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50F24966" w14:textId="285CA6BB" w:rsidR="003C524B" w:rsidRPr="00227278" w:rsidRDefault="00092D59">
      <w:pPr>
        <w:pStyle w:val="af6"/>
        <w:adjustRightInd w:val="0"/>
        <w:snapToGrid w:val="0"/>
        <w:spacing w:line="400" w:lineRule="exact"/>
        <w:rPr>
          <w:rFonts w:ascii="標楷體" w:hAnsi="標楷體"/>
          <w:sz w:val="28"/>
        </w:rPr>
      </w:pPr>
      <w:r w:rsidRPr="00227278">
        <w:rPr>
          <w:rFonts w:ascii="標楷體" w:hAnsi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0E3C1D0" wp14:editId="1D7B9054">
                <wp:simplePos x="0" y="0"/>
                <wp:positionH relativeFrom="column">
                  <wp:posOffset>-76200</wp:posOffset>
                </wp:positionH>
                <wp:positionV relativeFrom="paragraph">
                  <wp:posOffset>266065</wp:posOffset>
                </wp:positionV>
                <wp:extent cx="2895600" cy="800100"/>
                <wp:effectExtent l="0" t="0" r="0" b="0"/>
                <wp:wrapNone/>
                <wp:docPr id="197964056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5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AA8462" w14:textId="77777777" w:rsidR="0028640C" w:rsidRDefault="0028640C">
                            <w:pPr>
                              <w:pStyle w:val="af5"/>
                              <w:rPr>
                                <w:rFonts w:ascii="標楷體"/>
                              </w:rPr>
                            </w:pPr>
                            <w:bookmarkStart w:id="2" w:name="郵遞區號"/>
                            <w:r>
                              <w:rPr>
                                <w:rFonts w:ascii="標楷體" w:hint="eastAsia"/>
                              </w:rPr>
                              <w:t xml:space="preserve"> </w:t>
                            </w:r>
                            <w:bookmarkEnd w:id="2"/>
                          </w:p>
                          <w:p w14:paraId="08A595CC" w14:textId="77777777" w:rsidR="0028640C" w:rsidRDefault="0028640C">
                            <w:pPr>
                              <w:pStyle w:val="af5"/>
                              <w:rPr>
                                <w:rFonts w:ascii="標楷體"/>
                              </w:rPr>
                            </w:pPr>
                            <w:bookmarkStart w:id="3" w:name="受文地址"/>
                            <w:r>
                              <w:rPr>
                                <w:rFonts w:ascii="標楷體" w:hint="eastAsia"/>
                              </w:rPr>
                              <w:t xml:space="preserve"> </w:t>
                            </w:r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E3C1D0" id="Rectangle 23" o:spid="_x0000_s1028" style="position:absolute;margin-left:-6pt;margin-top:20.95pt;width:228pt;height:6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" filled="f" stroked="f">
                <v:textbox>
                  <w:txbxContent>
                    <w:p w14:paraId="60AA8462" w14:textId="77777777" w:rsidR="0028640C" w:rsidRDefault="0028640C">
                      <w:pPr>
                        <w:pStyle w:val="af5"/>
                        <w:rPr>
                          <w:rFonts w:ascii="標楷體"/>
                        </w:rPr>
                      </w:pPr>
                      <w:bookmarkStart w:id="6" w:name="郵遞區號"/>
                      <w:r>
                        <w:rPr>
                          <w:rFonts w:ascii="標楷體" w:hint="eastAsia"/>
                        </w:rPr>
                        <w:t xml:space="preserve"> </w:t>
                      </w:r>
                      <w:bookmarkEnd w:id="6"/>
                    </w:p>
                    <w:p w14:paraId="08A595CC" w14:textId="77777777" w:rsidR="0028640C" w:rsidRDefault="0028640C">
                      <w:pPr>
                        <w:pStyle w:val="af5"/>
                        <w:rPr>
                          <w:rFonts w:ascii="標楷體"/>
                        </w:rPr>
                      </w:pPr>
                      <w:bookmarkStart w:id="7" w:name="受文地址"/>
                      <w:r>
                        <w:rPr>
                          <w:rFonts w:ascii="標楷體" w:hint="eastAsia"/>
                        </w:rPr>
                        <w:t xml:space="preserve"> </w:t>
                      </w:r>
                      <w:bookmarkEnd w:id="7"/>
                    </w:p>
                  </w:txbxContent>
                </v:textbox>
              </v:rect>
            </w:pict>
          </mc:Fallback>
        </mc:AlternateContent>
      </w:r>
    </w:p>
    <w:p w14:paraId="79F6A019" w14:textId="77777777" w:rsidR="003C524B" w:rsidRPr="00227278" w:rsidRDefault="003C524B">
      <w:pPr>
        <w:pStyle w:val="af6"/>
        <w:adjustRightInd w:val="0"/>
        <w:snapToGrid w:val="0"/>
        <w:spacing w:line="400" w:lineRule="exact"/>
        <w:rPr>
          <w:rFonts w:ascii="標楷體" w:hAnsi="標楷體"/>
          <w:sz w:val="28"/>
        </w:rPr>
      </w:pPr>
    </w:p>
    <w:p w14:paraId="0568DB51" w14:textId="77777777" w:rsidR="003C524B" w:rsidRPr="00227278" w:rsidRDefault="003C524B">
      <w:pPr>
        <w:pStyle w:val="a9"/>
        <w:adjustRightInd w:val="0"/>
        <w:spacing w:line="360" w:lineRule="exact"/>
        <w:ind w:left="1452" w:hanging="1452"/>
        <w:rPr>
          <w:rFonts w:ascii="標楷體" w:hAnsi="標楷體"/>
          <w:sz w:val="32"/>
          <w:szCs w:val="32"/>
        </w:rPr>
      </w:pPr>
    </w:p>
    <w:p w14:paraId="22B26C33" w14:textId="77777777" w:rsidR="003C524B" w:rsidRPr="00227278" w:rsidRDefault="003C524B">
      <w:pPr>
        <w:pStyle w:val="a9"/>
        <w:adjustRightInd w:val="0"/>
        <w:spacing w:line="360" w:lineRule="exact"/>
        <w:ind w:left="1452" w:hanging="1452"/>
        <w:rPr>
          <w:rFonts w:ascii="標楷體" w:hAnsi="標楷體"/>
          <w:sz w:val="32"/>
          <w:szCs w:val="32"/>
        </w:rPr>
      </w:pPr>
    </w:p>
    <w:p w14:paraId="0295D911" w14:textId="3237892E" w:rsidR="00016C88" w:rsidRPr="00227278" w:rsidRDefault="003C524B" w:rsidP="00BF5AC1">
      <w:pPr>
        <w:pStyle w:val="a9"/>
        <w:adjustRightInd w:val="0"/>
        <w:ind w:left="1280" w:rightChars="2020" w:right="4848" w:hangingChars="400" w:hanging="1280"/>
        <w:rPr>
          <w:rFonts w:ascii="標楷體" w:hAnsi="標楷體"/>
          <w:sz w:val="32"/>
          <w:szCs w:val="32"/>
        </w:rPr>
      </w:pPr>
      <w:r w:rsidRPr="00227278">
        <w:rPr>
          <w:rFonts w:ascii="標楷體" w:hAnsi="標楷體" w:hint="eastAsia"/>
          <w:sz w:val="32"/>
          <w:szCs w:val="32"/>
        </w:rPr>
        <w:t>受文者：</w:t>
      </w:r>
      <w:bookmarkStart w:id="4" w:name="受文機關"/>
      <w:bookmarkEnd w:id="4"/>
      <w:r w:rsidR="00E557DD" w:rsidRPr="00227278">
        <w:rPr>
          <w:rFonts w:ascii="標楷體" w:hAnsi="標楷體" w:hint="eastAsia"/>
          <w:szCs w:val="28"/>
        </w:rPr>
        <w:t>各級學校圖書館</w:t>
      </w:r>
    </w:p>
    <w:p w14:paraId="49B50225" w14:textId="008734D6" w:rsidR="003C524B" w:rsidRPr="00227278" w:rsidRDefault="003C524B" w:rsidP="00227278">
      <w:pPr>
        <w:pStyle w:val="ac"/>
        <w:adjustRightInd w:val="0"/>
        <w:spacing w:line="280" w:lineRule="exact"/>
        <w:rPr>
          <w:rFonts w:ascii="標楷體" w:hAnsi="標楷體"/>
          <w:sz w:val="24"/>
          <w:szCs w:val="24"/>
        </w:rPr>
      </w:pPr>
      <w:r w:rsidRPr="00227278">
        <w:rPr>
          <w:rFonts w:ascii="標楷體" w:hAnsi="標楷體" w:hint="eastAsia"/>
          <w:sz w:val="24"/>
          <w:szCs w:val="24"/>
        </w:rPr>
        <w:t>發文日期：</w:t>
      </w:r>
      <w:bookmarkStart w:id="5" w:name="發文日期"/>
      <w:bookmarkEnd w:id="5"/>
      <w:r w:rsidR="00F6677F" w:rsidRPr="00227278">
        <w:rPr>
          <w:rFonts w:ascii="標楷體" w:hAnsi="標楷體" w:hint="eastAsia"/>
          <w:sz w:val="24"/>
          <w:szCs w:val="24"/>
        </w:rPr>
        <w:t>中華民國</w:t>
      </w:r>
      <w:r w:rsidR="00996149" w:rsidRPr="00227278">
        <w:rPr>
          <w:rFonts w:ascii="標楷體" w:hAnsi="標楷體" w:hint="eastAsia"/>
          <w:sz w:val="24"/>
          <w:szCs w:val="24"/>
        </w:rPr>
        <w:t>1</w:t>
      </w:r>
      <w:r w:rsidR="005F371D" w:rsidRPr="00227278">
        <w:rPr>
          <w:rFonts w:ascii="標楷體" w:hAnsi="標楷體" w:hint="eastAsia"/>
          <w:sz w:val="24"/>
          <w:szCs w:val="24"/>
        </w:rPr>
        <w:t>15</w:t>
      </w:r>
      <w:r w:rsidR="00F6677F" w:rsidRPr="00227278">
        <w:rPr>
          <w:rFonts w:ascii="標楷體" w:hAnsi="標楷體" w:hint="eastAsia"/>
          <w:sz w:val="24"/>
          <w:szCs w:val="24"/>
        </w:rPr>
        <w:t>年</w:t>
      </w:r>
      <w:r w:rsidR="00996149" w:rsidRPr="00227278">
        <w:rPr>
          <w:rFonts w:ascii="標楷體" w:hAnsi="標楷體" w:hint="eastAsia"/>
          <w:sz w:val="24"/>
          <w:szCs w:val="24"/>
        </w:rPr>
        <w:t>0</w:t>
      </w:r>
      <w:r w:rsidR="005F371D" w:rsidRPr="00227278">
        <w:rPr>
          <w:rFonts w:ascii="標楷體" w:hAnsi="標楷體" w:hint="eastAsia"/>
          <w:sz w:val="24"/>
          <w:szCs w:val="24"/>
        </w:rPr>
        <w:t>1</w:t>
      </w:r>
      <w:r w:rsidR="00F6677F" w:rsidRPr="00227278">
        <w:rPr>
          <w:rFonts w:ascii="標楷體" w:hAnsi="標楷體" w:hint="eastAsia"/>
          <w:sz w:val="24"/>
          <w:szCs w:val="24"/>
        </w:rPr>
        <w:t>月</w:t>
      </w:r>
      <w:r w:rsidR="005F371D" w:rsidRPr="00227278">
        <w:rPr>
          <w:rFonts w:ascii="標楷體" w:hAnsi="標楷體" w:hint="eastAsia"/>
          <w:sz w:val="24"/>
          <w:szCs w:val="24"/>
        </w:rPr>
        <w:t>2</w:t>
      </w:r>
      <w:r w:rsidR="006609F0">
        <w:rPr>
          <w:rFonts w:ascii="標楷體" w:hAnsi="標楷體" w:hint="eastAsia"/>
          <w:sz w:val="24"/>
          <w:szCs w:val="24"/>
        </w:rPr>
        <w:t>8</w:t>
      </w:r>
      <w:r w:rsidR="00F6677F" w:rsidRPr="00227278">
        <w:rPr>
          <w:rFonts w:ascii="標楷體" w:hAnsi="標楷體" w:hint="eastAsia"/>
          <w:sz w:val="24"/>
          <w:szCs w:val="24"/>
        </w:rPr>
        <w:t>日</w:t>
      </w:r>
    </w:p>
    <w:p w14:paraId="40201C49" w14:textId="28CEBE04" w:rsidR="003C524B" w:rsidRPr="00227278" w:rsidRDefault="003C524B" w:rsidP="00227278">
      <w:pPr>
        <w:pStyle w:val="ad"/>
        <w:adjustRightInd w:val="0"/>
        <w:spacing w:line="280" w:lineRule="exact"/>
        <w:ind w:left="1440" w:hanging="1440"/>
        <w:rPr>
          <w:rFonts w:ascii="標楷體" w:hAnsi="標楷體"/>
          <w:sz w:val="24"/>
          <w:szCs w:val="24"/>
        </w:rPr>
      </w:pPr>
      <w:r w:rsidRPr="00227278">
        <w:rPr>
          <w:rFonts w:ascii="標楷體" w:hAnsi="標楷體" w:hint="eastAsia"/>
          <w:sz w:val="24"/>
          <w:szCs w:val="24"/>
        </w:rPr>
        <w:t>發文字號：</w:t>
      </w:r>
      <w:bookmarkStart w:id="6" w:name="發文字號"/>
      <w:bookmarkEnd w:id="6"/>
      <w:proofErr w:type="gramStart"/>
      <w:r w:rsidR="00996149" w:rsidRPr="00227278">
        <w:rPr>
          <w:rFonts w:ascii="標楷體" w:hAnsi="標楷體" w:hint="eastAsia"/>
          <w:sz w:val="24"/>
          <w:szCs w:val="24"/>
        </w:rPr>
        <w:t>宇字第0</w:t>
      </w:r>
      <w:r w:rsidR="00E557DD" w:rsidRPr="00227278">
        <w:rPr>
          <w:rFonts w:ascii="標楷體" w:hAnsi="標楷體" w:hint="eastAsia"/>
          <w:sz w:val="24"/>
          <w:szCs w:val="24"/>
        </w:rPr>
        <w:t>4</w:t>
      </w:r>
      <w:r w:rsidR="00996149" w:rsidRPr="00227278">
        <w:rPr>
          <w:rFonts w:ascii="標楷體" w:hAnsi="標楷體" w:hint="eastAsia"/>
          <w:sz w:val="24"/>
          <w:szCs w:val="24"/>
        </w:rPr>
        <w:t>號</w:t>
      </w:r>
      <w:proofErr w:type="gramEnd"/>
    </w:p>
    <w:p w14:paraId="2AE9FB01" w14:textId="44423C49" w:rsidR="003C524B" w:rsidRPr="00227278" w:rsidRDefault="003C524B" w:rsidP="00227278">
      <w:pPr>
        <w:pStyle w:val="aa"/>
        <w:adjustRightInd w:val="0"/>
        <w:spacing w:line="280" w:lineRule="exact"/>
        <w:rPr>
          <w:rFonts w:ascii="標楷體" w:hAnsi="標楷體"/>
          <w:sz w:val="24"/>
          <w:szCs w:val="24"/>
        </w:rPr>
      </w:pPr>
      <w:proofErr w:type="gramStart"/>
      <w:r w:rsidRPr="00227278">
        <w:rPr>
          <w:rFonts w:ascii="標楷體" w:hAnsi="標楷體" w:hint="eastAsia"/>
          <w:sz w:val="24"/>
          <w:szCs w:val="24"/>
        </w:rPr>
        <w:t>速別</w:t>
      </w:r>
      <w:proofErr w:type="gramEnd"/>
      <w:r w:rsidRPr="00227278">
        <w:rPr>
          <w:rFonts w:ascii="標楷體" w:hAnsi="標楷體" w:hint="eastAsia"/>
          <w:sz w:val="24"/>
          <w:szCs w:val="24"/>
        </w:rPr>
        <w:t>：</w:t>
      </w:r>
      <w:bookmarkStart w:id="7" w:name="發文速別"/>
      <w:bookmarkEnd w:id="7"/>
      <w:r w:rsidR="00F6677F" w:rsidRPr="00227278">
        <w:rPr>
          <w:rFonts w:ascii="標楷體" w:hAnsi="標楷體" w:hint="eastAsia"/>
          <w:sz w:val="24"/>
          <w:szCs w:val="24"/>
        </w:rPr>
        <w:t>普通</w:t>
      </w:r>
      <w:r w:rsidR="00F8642D">
        <w:rPr>
          <w:rFonts w:ascii="標楷體" w:hAnsi="標楷體" w:hint="eastAsia"/>
          <w:sz w:val="24"/>
          <w:szCs w:val="24"/>
        </w:rPr>
        <w:t>件</w:t>
      </w:r>
    </w:p>
    <w:p w14:paraId="6D4F3113" w14:textId="7A4303D3" w:rsidR="003C524B" w:rsidRPr="00227278" w:rsidRDefault="003C524B" w:rsidP="00227278">
      <w:pPr>
        <w:pStyle w:val="ab"/>
        <w:adjustRightInd w:val="0"/>
        <w:spacing w:line="280" w:lineRule="exact"/>
        <w:rPr>
          <w:rFonts w:ascii="標楷體" w:hAnsi="標楷體"/>
          <w:sz w:val="24"/>
          <w:szCs w:val="24"/>
        </w:rPr>
      </w:pPr>
      <w:r w:rsidRPr="00227278">
        <w:rPr>
          <w:rFonts w:ascii="標楷體" w:hAnsi="標楷體" w:hint="eastAsia"/>
          <w:sz w:val="24"/>
          <w:szCs w:val="24"/>
        </w:rPr>
        <w:t>密等及解密條件或保密期限：</w:t>
      </w:r>
      <w:bookmarkStart w:id="8" w:name="發文密等"/>
      <w:bookmarkEnd w:id="8"/>
    </w:p>
    <w:p w14:paraId="121A8C55" w14:textId="7098E47A" w:rsidR="00016C88" w:rsidRPr="00227278" w:rsidRDefault="003C524B" w:rsidP="00227278">
      <w:pPr>
        <w:adjustRightInd w:val="0"/>
        <w:snapToGrid w:val="0"/>
        <w:spacing w:line="280" w:lineRule="exact"/>
        <w:rPr>
          <w:rFonts w:ascii="標楷體" w:hAnsi="標楷體"/>
          <w:szCs w:val="24"/>
        </w:rPr>
      </w:pPr>
      <w:r w:rsidRPr="00227278">
        <w:rPr>
          <w:rFonts w:ascii="標楷體" w:hAnsi="標楷體" w:hint="eastAsia"/>
          <w:szCs w:val="24"/>
        </w:rPr>
        <w:t>附件：</w:t>
      </w:r>
      <w:bookmarkStart w:id="9" w:name="附件說明"/>
      <w:bookmarkEnd w:id="9"/>
    </w:p>
    <w:p w14:paraId="7FEC7C8D" w14:textId="77777777" w:rsidR="00334BE2" w:rsidRPr="00227278" w:rsidRDefault="00334BE2">
      <w:pPr>
        <w:adjustRightInd w:val="0"/>
        <w:snapToGrid w:val="0"/>
        <w:rPr>
          <w:rFonts w:ascii="標楷體" w:hAnsi="標楷體"/>
          <w:szCs w:val="24"/>
        </w:rPr>
      </w:pPr>
    </w:p>
    <w:p w14:paraId="29216F21" w14:textId="7DFE53B2" w:rsidR="00227278" w:rsidRPr="00227278" w:rsidRDefault="003C524B" w:rsidP="00227278">
      <w:pPr>
        <w:pStyle w:val="a6"/>
        <w:tabs>
          <w:tab w:val="left" w:pos="851"/>
          <w:tab w:val="left" w:pos="882"/>
          <w:tab w:val="left" w:pos="1288"/>
          <w:tab w:val="left" w:pos="1985"/>
        </w:tabs>
        <w:adjustRightInd w:val="0"/>
        <w:spacing w:line="500" w:lineRule="exact"/>
        <w:ind w:left="1092" w:hanging="1134"/>
        <w:rPr>
          <w:rFonts w:ascii="標楷體" w:hAnsi="標楷體"/>
          <w:szCs w:val="32"/>
        </w:rPr>
      </w:pPr>
      <w:r w:rsidRPr="00227278">
        <w:rPr>
          <w:rFonts w:ascii="標楷體" w:hAnsi="標楷體" w:hint="eastAsia"/>
        </w:rPr>
        <w:t>主旨</w:t>
      </w:r>
      <w:bookmarkStart w:id="10" w:name="主旨"/>
      <w:bookmarkEnd w:id="10"/>
      <w:r w:rsidR="001B12AF" w:rsidRPr="00227278">
        <w:rPr>
          <w:rFonts w:ascii="標楷體" w:hAnsi="標楷體" w:hint="eastAsia"/>
        </w:rPr>
        <w:t>:</w:t>
      </w:r>
      <w:r w:rsidR="00227278" w:rsidRPr="00227278">
        <w:rPr>
          <w:rFonts w:ascii="標楷體" w:hAnsi="標楷體" w:hint="eastAsia"/>
          <w:szCs w:val="32"/>
        </w:rPr>
        <w:t>本公司原「宇</w:t>
      </w:r>
      <w:proofErr w:type="gramStart"/>
      <w:r w:rsidR="00227278" w:rsidRPr="00227278">
        <w:rPr>
          <w:rFonts w:ascii="標楷體" w:hAnsi="標楷體" w:hint="eastAsia"/>
          <w:szCs w:val="32"/>
        </w:rPr>
        <w:t>勗</w:t>
      </w:r>
      <w:proofErr w:type="gramEnd"/>
      <w:r w:rsidR="00227278" w:rsidRPr="00227278">
        <w:rPr>
          <w:rFonts w:ascii="標楷體" w:hAnsi="標楷體" w:hint="eastAsia"/>
          <w:szCs w:val="32"/>
        </w:rPr>
        <w:t>數位公播平台」自115年2月14日起更名為</w:t>
      </w:r>
    </w:p>
    <w:p w14:paraId="30975F6D" w14:textId="1BA87872" w:rsidR="00C30333" w:rsidRPr="00227278" w:rsidRDefault="00227278" w:rsidP="00227278">
      <w:pPr>
        <w:pStyle w:val="a6"/>
        <w:tabs>
          <w:tab w:val="left" w:pos="851"/>
          <w:tab w:val="left" w:pos="882"/>
          <w:tab w:val="left" w:pos="1288"/>
          <w:tab w:val="left" w:pos="1985"/>
        </w:tabs>
        <w:adjustRightInd w:val="0"/>
        <w:spacing w:line="500" w:lineRule="exact"/>
        <w:ind w:leftChars="100" w:left="240" w:firstLineChars="100" w:firstLine="320"/>
        <w:rPr>
          <w:rFonts w:ascii="標楷體" w:hAnsi="標楷體"/>
          <w:szCs w:val="32"/>
        </w:rPr>
      </w:pPr>
      <w:r w:rsidRPr="00227278">
        <w:rPr>
          <w:rFonts w:ascii="標楷體" w:hAnsi="標楷體" w:hint="eastAsia"/>
          <w:szCs w:val="32"/>
        </w:rPr>
        <w:t>「ESDGs多元教育e網」，敬請　查照。</w:t>
      </w:r>
    </w:p>
    <w:p w14:paraId="3A34A88C" w14:textId="77777777" w:rsidR="00956C8C" w:rsidRPr="00227278" w:rsidRDefault="00956C8C" w:rsidP="00227278">
      <w:pPr>
        <w:pStyle w:val="a6"/>
        <w:wordWrap/>
        <w:adjustRightInd w:val="0"/>
        <w:spacing w:line="240" w:lineRule="exact"/>
        <w:ind w:left="720" w:firstLine="0"/>
        <w:rPr>
          <w:rFonts w:ascii="標楷體" w:hAnsi="標楷體"/>
        </w:rPr>
      </w:pPr>
    </w:p>
    <w:p w14:paraId="0E098D7D" w14:textId="110F8CB7" w:rsidR="00227278" w:rsidRPr="00227278" w:rsidRDefault="00956C8C" w:rsidP="00227278">
      <w:pPr>
        <w:pStyle w:val="a6"/>
        <w:adjustRightInd w:val="0"/>
        <w:rPr>
          <w:rFonts w:ascii="標楷體" w:hAnsi="標楷體"/>
        </w:rPr>
      </w:pPr>
      <w:r w:rsidRPr="00227278">
        <w:rPr>
          <w:rFonts w:ascii="標楷體" w:hAnsi="標楷體" w:hint="eastAsia"/>
        </w:rPr>
        <w:t>說明:</w:t>
      </w:r>
    </w:p>
    <w:p w14:paraId="325A7E38" w14:textId="694B16E0" w:rsidR="00FA52FC" w:rsidRPr="00227278" w:rsidRDefault="00227278" w:rsidP="00FA52FC">
      <w:pPr>
        <w:pStyle w:val="a6"/>
        <w:adjustRightInd w:val="0"/>
        <w:spacing w:line="300" w:lineRule="exact"/>
        <w:rPr>
          <w:rFonts w:ascii="標楷體" w:hAnsi="標楷體"/>
          <w:sz w:val="26"/>
          <w:szCs w:val="26"/>
        </w:rPr>
      </w:pPr>
      <w:r w:rsidRPr="00227278">
        <w:rPr>
          <w:rFonts w:ascii="標楷體" w:hAnsi="標楷體" w:hint="eastAsia"/>
          <w:sz w:val="26"/>
          <w:szCs w:val="26"/>
        </w:rPr>
        <w:t>一、本公司原建置之「宇</w:t>
      </w:r>
      <w:proofErr w:type="gramStart"/>
      <w:r w:rsidRPr="00227278">
        <w:rPr>
          <w:rFonts w:ascii="標楷體" w:hAnsi="標楷體" w:hint="eastAsia"/>
          <w:sz w:val="26"/>
          <w:szCs w:val="26"/>
        </w:rPr>
        <w:t>勗</w:t>
      </w:r>
      <w:proofErr w:type="gramEnd"/>
      <w:r w:rsidRPr="00227278">
        <w:rPr>
          <w:rFonts w:ascii="標楷體" w:hAnsi="標楷體" w:hint="eastAsia"/>
          <w:sz w:val="26"/>
          <w:szCs w:val="26"/>
        </w:rPr>
        <w:t>數位公播平台」，內容包含知識教育和精選電影，長期致力於提供多元</w:t>
      </w:r>
      <w:r w:rsidR="006609F0">
        <w:rPr>
          <w:rFonts w:ascii="標楷體" w:hAnsi="標楷體" w:hint="eastAsia"/>
          <w:sz w:val="26"/>
          <w:szCs w:val="26"/>
        </w:rPr>
        <w:t>學習價值</w:t>
      </w:r>
      <w:r w:rsidRPr="00227278">
        <w:rPr>
          <w:rFonts w:ascii="標楷體" w:hAnsi="標楷體" w:hint="eastAsia"/>
          <w:sz w:val="26"/>
          <w:szCs w:val="26"/>
        </w:rPr>
        <w:t>之影片內容，協助學校圖書館單位推動影片教學與電影賞析。為因應全球知識教育發展趨勢並聚焦永續發展核心理念，特進行平台名稱調整。</w:t>
      </w:r>
    </w:p>
    <w:p w14:paraId="223C2774" w14:textId="1B922DBA" w:rsidR="00227278" w:rsidRPr="00227278" w:rsidRDefault="00227278" w:rsidP="00227278">
      <w:pPr>
        <w:pStyle w:val="a6"/>
        <w:adjustRightInd w:val="0"/>
        <w:spacing w:line="300" w:lineRule="exact"/>
        <w:rPr>
          <w:rFonts w:ascii="標楷體" w:hAnsi="標楷體"/>
          <w:sz w:val="26"/>
          <w:szCs w:val="26"/>
        </w:rPr>
      </w:pPr>
      <w:r w:rsidRPr="00227278">
        <w:rPr>
          <w:rFonts w:ascii="標楷體" w:hAnsi="標楷體" w:hint="eastAsia"/>
          <w:sz w:val="26"/>
          <w:szCs w:val="26"/>
        </w:rPr>
        <w:t>二、平台未來將以「永續發展目標導向的教育（ESDGs）」為主要發展方向，結合傳統之永續發展教育（Education for Sustainable Development, ESD）與聯合國17項永續發展目標（SDGs），期能透過教學與電影資源之整合，培養學習者具備面對全球性議題所需之知識、技能與態度，並兼顧在地化實踐，深化並落實永續發展之推動。</w:t>
      </w:r>
    </w:p>
    <w:p w14:paraId="748C6E37" w14:textId="3B8AAF9C" w:rsidR="00227278" w:rsidRPr="00227278" w:rsidRDefault="00227278" w:rsidP="00227278">
      <w:pPr>
        <w:pStyle w:val="a6"/>
        <w:adjustRightInd w:val="0"/>
        <w:spacing w:line="300" w:lineRule="exact"/>
        <w:ind w:hanging="708"/>
        <w:rPr>
          <w:rFonts w:ascii="標楷體" w:hAnsi="標楷體"/>
          <w:sz w:val="26"/>
          <w:szCs w:val="26"/>
        </w:rPr>
      </w:pPr>
      <w:r w:rsidRPr="00227278">
        <w:rPr>
          <w:rFonts w:ascii="標楷體" w:hAnsi="標楷體"/>
          <w:sz w:val="26"/>
          <w:szCs w:val="26"/>
        </w:rPr>
        <w:t xml:space="preserve"> </w:t>
      </w:r>
      <w:r w:rsidRPr="00227278">
        <w:rPr>
          <w:rFonts w:ascii="標楷體" w:hAnsi="標楷體" w:hint="eastAsia"/>
          <w:sz w:val="26"/>
          <w:szCs w:val="26"/>
        </w:rPr>
        <w:t>三、期望藉由新名稱之啟用，更清楚傳達本公司之教育理念、永續精神與多元學習價值，並持續深化與各級學校圖書館單位之合作關係。</w:t>
      </w:r>
    </w:p>
    <w:p w14:paraId="4392DD06" w14:textId="5E7D886B" w:rsidR="00956C8C" w:rsidRPr="00227278" w:rsidRDefault="00227278" w:rsidP="00227278">
      <w:pPr>
        <w:pStyle w:val="a6"/>
        <w:adjustRightInd w:val="0"/>
        <w:spacing w:line="300" w:lineRule="exact"/>
        <w:rPr>
          <w:rFonts w:ascii="標楷體" w:hAnsi="標楷體"/>
          <w:sz w:val="26"/>
          <w:szCs w:val="26"/>
        </w:rPr>
      </w:pPr>
      <w:r w:rsidRPr="00227278">
        <w:rPr>
          <w:rFonts w:ascii="標楷體" w:hAnsi="標楷體" w:hint="eastAsia"/>
          <w:sz w:val="26"/>
          <w:szCs w:val="26"/>
        </w:rPr>
        <w:t>四、本次僅為平台名稱變更，原有平台網址(https://www.digital.y-s.com.tw/)、平台架構、服務內容、使用方式及相關合作權益均維持不變，</w:t>
      </w:r>
      <w:r w:rsidR="00F8642D">
        <w:rPr>
          <w:rFonts w:ascii="標楷體" w:hAnsi="標楷體" w:hint="eastAsia"/>
          <w:sz w:val="26"/>
          <w:szCs w:val="26"/>
        </w:rPr>
        <w:t>且</w:t>
      </w:r>
      <w:r w:rsidRPr="00227278">
        <w:rPr>
          <w:rFonts w:ascii="標楷體" w:hAnsi="標楷體" w:hint="eastAsia"/>
          <w:sz w:val="26"/>
          <w:szCs w:val="26"/>
        </w:rPr>
        <w:t>往後將持續提供更優質的影片內容，感謝</w:t>
      </w:r>
      <w:r w:rsidR="00F8642D">
        <w:rPr>
          <w:rFonts w:ascii="標楷體" w:hAnsi="標楷體" w:hint="eastAsia"/>
          <w:sz w:val="26"/>
          <w:szCs w:val="26"/>
        </w:rPr>
        <w:t>各</w:t>
      </w:r>
      <w:r w:rsidRPr="00227278">
        <w:rPr>
          <w:rFonts w:ascii="標楷體" w:hAnsi="標楷體" w:hint="eastAsia"/>
          <w:sz w:val="26"/>
          <w:szCs w:val="26"/>
        </w:rPr>
        <w:t>單位配合。</w:t>
      </w:r>
    </w:p>
    <w:p w14:paraId="40271200" w14:textId="77777777" w:rsidR="00F10C24" w:rsidRDefault="00F10C24" w:rsidP="00421AF0">
      <w:pPr>
        <w:pStyle w:val="af1"/>
        <w:tabs>
          <w:tab w:val="left" w:pos="1240"/>
        </w:tabs>
        <w:adjustRightInd w:val="0"/>
        <w:spacing w:line="300" w:lineRule="exact"/>
        <w:ind w:left="0" w:firstLine="0"/>
        <w:textAlignment w:val="baseline"/>
        <w:rPr>
          <w:rFonts w:ascii="標楷體" w:hAnsi="標楷體" w:hint="eastAsia"/>
          <w:szCs w:val="28"/>
        </w:rPr>
      </w:pPr>
      <w:bookmarkStart w:id="11" w:name="說明一"/>
      <w:bookmarkEnd w:id="11"/>
    </w:p>
    <w:p w14:paraId="28747A47" w14:textId="77777777" w:rsidR="00FA52FC" w:rsidRDefault="00FA52FC" w:rsidP="00227278">
      <w:pPr>
        <w:pStyle w:val="af1"/>
        <w:tabs>
          <w:tab w:val="left" w:pos="1240"/>
        </w:tabs>
        <w:adjustRightInd w:val="0"/>
        <w:spacing w:line="300" w:lineRule="exact"/>
        <w:ind w:left="879" w:hanging="879"/>
        <w:textAlignment w:val="baseline"/>
        <w:rPr>
          <w:rFonts w:ascii="標楷體" w:hAnsi="標楷體"/>
          <w:szCs w:val="28"/>
        </w:rPr>
      </w:pPr>
    </w:p>
    <w:p w14:paraId="297060F2" w14:textId="3CBFE301" w:rsidR="00D31A26" w:rsidRDefault="003C524B" w:rsidP="00227278">
      <w:pPr>
        <w:pStyle w:val="af1"/>
        <w:tabs>
          <w:tab w:val="left" w:pos="1240"/>
        </w:tabs>
        <w:adjustRightInd w:val="0"/>
        <w:spacing w:line="300" w:lineRule="exact"/>
        <w:ind w:left="879" w:hanging="879"/>
        <w:textAlignment w:val="baseline"/>
        <w:rPr>
          <w:rFonts w:ascii="標楷體" w:hAnsi="標楷體"/>
          <w:szCs w:val="28"/>
        </w:rPr>
      </w:pPr>
      <w:r w:rsidRPr="00227278">
        <w:rPr>
          <w:rFonts w:ascii="標楷體" w:hAnsi="標楷體" w:hint="eastAsia"/>
          <w:szCs w:val="28"/>
        </w:rPr>
        <w:t>正本：</w:t>
      </w:r>
      <w:bookmarkStart w:id="12" w:name="行文單位正本"/>
      <w:bookmarkEnd w:id="12"/>
      <w:r w:rsidR="00E557DD" w:rsidRPr="00227278">
        <w:rPr>
          <w:rFonts w:ascii="標楷體" w:hAnsi="標楷體" w:hint="eastAsia"/>
          <w:szCs w:val="28"/>
        </w:rPr>
        <w:t>各級學校</w:t>
      </w:r>
      <w:r w:rsidR="00996149" w:rsidRPr="00227278">
        <w:rPr>
          <w:rFonts w:ascii="標楷體" w:hAnsi="標楷體" w:hint="eastAsia"/>
          <w:szCs w:val="28"/>
        </w:rPr>
        <w:t>圖書館</w:t>
      </w:r>
    </w:p>
    <w:p w14:paraId="6C4EEF72" w14:textId="3B565096" w:rsidR="00157F52" w:rsidRPr="00157F52" w:rsidRDefault="00157F52" w:rsidP="00227278">
      <w:pPr>
        <w:pStyle w:val="af1"/>
        <w:tabs>
          <w:tab w:val="left" w:pos="1240"/>
        </w:tabs>
        <w:adjustRightInd w:val="0"/>
        <w:spacing w:line="300" w:lineRule="exact"/>
        <w:ind w:left="879" w:hanging="879"/>
        <w:textAlignment w:val="baseline"/>
        <w:rPr>
          <w:rFonts w:ascii="標楷體" w:hAnsi="標楷體"/>
          <w:szCs w:val="28"/>
        </w:rPr>
      </w:pPr>
      <w:r>
        <w:rPr>
          <w:rFonts w:ascii="標楷體" w:hAnsi="標楷體" w:hint="eastAsia"/>
          <w:szCs w:val="28"/>
        </w:rPr>
        <w:t>副本:</w:t>
      </w:r>
    </w:p>
    <w:p w14:paraId="6553D354" w14:textId="77777777" w:rsidR="00496E8D" w:rsidRDefault="00496E8D" w:rsidP="00157F52">
      <w:pPr>
        <w:pStyle w:val="af1"/>
        <w:tabs>
          <w:tab w:val="left" w:pos="1240"/>
        </w:tabs>
        <w:adjustRightInd w:val="0"/>
        <w:spacing w:line="260" w:lineRule="exact"/>
        <w:ind w:left="0" w:firstLine="0"/>
        <w:textAlignment w:val="baseline"/>
        <w:rPr>
          <w:rFonts w:ascii="標楷體" w:hAnsi="標楷體"/>
        </w:rPr>
      </w:pPr>
    </w:p>
    <w:p w14:paraId="0C084FF5" w14:textId="4BB4BB2F" w:rsidR="00157F52" w:rsidRDefault="00157F52" w:rsidP="00157F52">
      <w:pPr>
        <w:pStyle w:val="af1"/>
        <w:tabs>
          <w:tab w:val="left" w:pos="1240"/>
        </w:tabs>
        <w:adjustRightInd w:val="0"/>
        <w:spacing w:line="260" w:lineRule="exact"/>
        <w:ind w:left="0" w:firstLine="0"/>
        <w:textAlignment w:val="baseline"/>
        <w:rPr>
          <w:rFonts w:ascii="標楷體" w:hAnsi="標楷體"/>
        </w:rPr>
      </w:pPr>
    </w:p>
    <w:p w14:paraId="6804FE01" w14:textId="06A5FE11" w:rsidR="00F10C24" w:rsidRDefault="00203751" w:rsidP="00157F52">
      <w:pPr>
        <w:pStyle w:val="af1"/>
        <w:tabs>
          <w:tab w:val="left" w:pos="1240"/>
        </w:tabs>
        <w:adjustRightInd w:val="0"/>
        <w:spacing w:line="260" w:lineRule="exact"/>
        <w:textAlignment w:val="baseline"/>
        <w:rPr>
          <w:rFonts w:ascii="標楷體" w:hAnsi="標楷體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54DFA36" wp14:editId="19A2F25A">
            <wp:simplePos x="0" y="0"/>
            <wp:positionH relativeFrom="column">
              <wp:posOffset>1970405</wp:posOffset>
            </wp:positionH>
            <wp:positionV relativeFrom="paragraph">
              <wp:posOffset>73660</wp:posOffset>
            </wp:positionV>
            <wp:extent cx="785495" cy="762163"/>
            <wp:effectExtent l="0" t="0" r="0" b="0"/>
            <wp:wrapNone/>
            <wp:docPr id="2" name="圖片 3" descr="宇勗大章">
              <a:extLst xmlns:a="http://schemas.openxmlformats.org/drawingml/2006/main">
                <a:ext uri="{FF2B5EF4-FFF2-40B4-BE49-F238E27FC236}">
                  <a16:creationId xmlns:a16="http://schemas.microsoft.com/office/drawing/2014/main" id="{568B256A-8085-48E3-B98E-81800A71E7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3" descr="宇勗大章">
                      <a:extLst>
                        <a:ext uri="{FF2B5EF4-FFF2-40B4-BE49-F238E27FC236}">
                          <a16:creationId xmlns:a16="http://schemas.microsoft.com/office/drawing/2014/main" id="{568B256A-8085-48E3-B98E-81800A71E74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56" cy="764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EC9EEF" w14:textId="2B37B311" w:rsidR="00F10C24" w:rsidRDefault="00D101E3" w:rsidP="00227278">
      <w:pPr>
        <w:pStyle w:val="af2"/>
        <w:spacing w:line="420" w:lineRule="exact"/>
        <w:rPr>
          <w:rFonts w:ascii="標楷體" w:hAnsi="標楷體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6827F774" wp14:editId="4A5E55D6">
            <wp:simplePos x="0" y="0"/>
            <wp:positionH relativeFrom="page">
              <wp:posOffset>3549650</wp:posOffset>
            </wp:positionH>
            <wp:positionV relativeFrom="paragraph">
              <wp:posOffset>194310</wp:posOffset>
            </wp:positionV>
            <wp:extent cx="444500" cy="427990"/>
            <wp:effectExtent l="0" t="0" r="0" b="0"/>
            <wp:wrapNone/>
            <wp:docPr id="3" name="圖片 5" descr="宇勗小章">
              <a:extLst xmlns:a="http://schemas.openxmlformats.org/drawingml/2006/main">
                <a:ext uri="{FF2B5EF4-FFF2-40B4-BE49-F238E27FC236}">
                  <a16:creationId xmlns:a16="http://schemas.microsoft.com/office/drawing/2014/main" id="{E341FF13-1754-4553-8A70-9BD854E694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5" descr="宇勗小章">
                      <a:extLst>
                        <a:ext uri="{FF2B5EF4-FFF2-40B4-BE49-F238E27FC236}">
                          <a16:creationId xmlns:a16="http://schemas.microsoft.com/office/drawing/2014/main" id="{E341FF13-1754-4553-8A70-9BD854E6940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26" cy="4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6C8C" w:rsidRPr="00227278">
        <w:rPr>
          <w:rFonts w:ascii="標楷體" w:hAnsi="標楷體" w:hint="eastAsia"/>
          <w:sz w:val="32"/>
          <w:szCs w:val="32"/>
        </w:rPr>
        <w:t xml:space="preserve">                                  </w:t>
      </w:r>
      <w:r w:rsidR="00227278">
        <w:rPr>
          <w:rFonts w:ascii="標楷體" w:hAnsi="標楷體" w:hint="eastAsia"/>
          <w:sz w:val="32"/>
          <w:szCs w:val="32"/>
        </w:rPr>
        <w:t xml:space="preserve">      </w:t>
      </w:r>
    </w:p>
    <w:p w14:paraId="211642C2" w14:textId="7055EB7B" w:rsidR="00B52457" w:rsidRPr="00F10C24" w:rsidRDefault="00227278" w:rsidP="00227278">
      <w:pPr>
        <w:pStyle w:val="af2"/>
        <w:spacing w:line="420" w:lineRule="exact"/>
        <w:rPr>
          <w:rFonts w:ascii="標楷體" w:hAnsi="標楷體"/>
          <w:sz w:val="32"/>
          <w:szCs w:val="32"/>
        </w:rPr>
      </w:pPr>
      <w:r>
        <w:rPr>
          <w:rFonts w:ascii="標楷體" w:hAnsi="標楷體" w:hint="eastAsia"/>
          <w:sz w:val="32"/>
          <w:szCs w:val="32"/>
        </w:rPr>
        <w:t xml:space="preserve"> </w:t>
      </w:r>
      <w:r w:rsidR="00BF5AC1" w:rsidRPr="00227278">
        <w:rPr>
          <w:rFonts w:ascii="標楷體" w:hAnsi="標楷體" w:hint="eastAsia"/>
          <w:sz w:val="32"/>
          <w:szCs w:val="32"/>
        </w:rPr>
        <w:t>負責人</w:t>
      </w:r>
      <w:r w:rsidR="005B24C4" w:rsidRPr="00227278">
        <w:rPr>
          <w:rFonts w:ascii="標楷體" w:hAnsi="標楷體" w:hint="eastAsia"/>
          <w:sz w:val="32"/>
          <w:szCs w:val="32"/>
        </w:rPr>
        <w:t>：</w:t>
      </w:r>
      <w:r w:rsidR="00996149" w:rsidRPr="00227278">
        <w:rPr>
          <w:rFonts w:ascii="標楷體" w:hAnsi="標楷體" w:hint="eastAsia"/>
          <w:sz w:val="32"/>
          <w:szCs w:val="32"/>
        </w:rPr>
        <w:t>姚丹鳳</w:t>
      </w:r>
    </w:p>
    <w:sectPr w:rsidR="00B52457" w:rsidRPr="00F10C24" w:rsidSect="00F10C24">
      <w:footerReference w:type="default" r:id="rId11"/>
      <w:footerReference w:type="first" r:id="rId12"/>
      <w:pgSz w:w="11907" w:h="16840" w:code="9"/>
      <w:pgMar w:top="567" w:right="851" w:bottom="340" w:left="1077" w:header="499" w:footer="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7C52E" w14:textId="77777777" w:rsidR="00597290" w:rsidRDefault="00597290">
      <w:r>
        <w:separator/>
      </w:r>
    </w:p>
  </w:endnote>
  <w:endnote w:type="continuationSeparator" w:id="0">
    <w:p w14:paraId="43FE063A" w14:textId="77777777" w:rsidR="00597290" w:rsidRDefault="00597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99EAB" w14:textId="77777777" w:rsidR="0028640C" w:rsidRDefault="0028640C">
    <w:pPr>
      <w:pStyle w:val="af2"/>
      <w:framePr w:w="841" w:h="902" w:hRule="exact" w:wrap="around" w:vAnchor="text" w:hAnchor="page" w:x="5521" w:y="23" w:anchorLock="1"/>
      <w:jc w:val="center"/>
      <w:rPr>
        <w:rStyle w:val="af3"/>
      </w:rPr>
    </w:pPr>
    <w:r>
      <w:rPr>
        <w:rStyle w:val="af3"/>
        <w:rFonts w:hint="eastAsia"/>
        <w:kern w:val="0"/>
        <w:szCs w:val="24"/>
      </w:rPr>
      <w:t>第</w:t>
    </w:r>
    <w:r>
      <w:rPr>
        <w:rStyle w:val="af3"/>
        <w:kern w:val="0"/>
        <w:szCs w:val="24"/>
      </w:rPr>
      <w:fldChar w:fldCharType="begin"/>
    </w:r>
    <w:r>
      <w:rPr>
        <w:rStyle w:val="af3"/>
        <w:kern w:val="0"/>
        <w:szCs w:val="24"/>
      </w:rPr>
      <w:instrText xml:space="preserve"> PAGE </w:instrText>
    </w:r>
    <w:r>
      <w:rPr>
        <w:rStyle w:val="af3"/>
        <w:kern w:val="0"/>
        <w:szCs w:val="24"/>
      </w:rPr>
      <w:fldChar w:fldCharType="separate"/>
    </w:r>
    <w:r w:rsidR="00496E8D">
      <w:rPr>
        <w:rStyle w:val="af3"/>
        <w:noProof/>
        <w:kern w:val="0"/>
        <w:szCs w:val="24"/>
      </w:rPr>
      <w:t>2</w:t>
    </w:r>
    <w:r>
      <w:rPr>
        <w:rStyle w:val="af3"/>
        <w:kern w:val="0"/>
        <w:szCs w:val="24"/>
      </w:rPr>
      <w:fldChar w:fldCharType="end"/>
    </w:r>
    <w:r>
      <w:rPr>
        <w:rStyle w:val="af3"/>
        <w:rFonts w:hint="eastAsia"/>
        <w:kern w:val="0"/>
        <w:szCs w:val="24"/>
      </w:rPr>
      <w:t>頁</w:t>
    </w:r>
  </w:p>
  <w:p w14:paraId="76C8A990" w14:textId="77777777" w:rsidR="0028640C" w:rsidRDefault="0028640C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C1328" w14:textId="77777777" w:rsidR="0028640C" w:rsidRDefault="0028640C">
    <w:pPr>
      <w:pStyle w:val="af2"/>
    </w:pPr>
  </w:p>
  <w:p w14:paraId="12B77065" w14:textId="77777777" w:rsidR="00227278" w:rsidRDefault="00227278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6ACBD" w14:textId="77777777" w:rsidR="00597290" w:rsidRDefault="00597290">
      <w:r>
        <w:separator/>
      </w:r>
    </w:p>
  </w:footnote>
  <w:footnote w:type="continuationSeparator" w:id="0">
    <w:p w14:paraId="34D805FE" w14:textId="77777777" w:rsidR="00597290" w:rsidRDefault="005972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8437D"/>
    <w:multiLevelType w:val="hybridMultilevel"/>
    <w:tmpl w:val="ED1281CE"/>
    <w:lvl w:ilvl="0" w:tplc="4A58694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20D7E79"/>
    <w:multiLevelType w:val="hybridMultilevel"/>
    <w:tmpl w:val="61FA1A64"/>
    <w:lvl w:ilvl="0" w:tplc="B532D77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9392C92"/>
    <w:multiLevelType w:val="hybridMultilevel"/>
    <w:tmpl w:val="B5FE748A"/>
    <w:lvl w:ilvl="0" w:tplc="260284D0">
      <w:start w:val="2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ADA300B"/>
    <w:multiLevelType w:val="hybridMultilevel"/>
    <w:tmpl w:val="0346F97C"/>
    <w:lvl w:ilvl="0" w:tplc="BC186510">
      <w:start w:val="2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9342F01"/>
    <w:multiLevelType w:val="hybridMultilevel"/>
    <w:tmpl w:val="F6248084"/>
    <w:lvl w:ilvl="0" w:tplc="2BE8BD0C">
      <w:start w:val="1"/>
      <w:numFmt w:val="taiwaneseCountingThousand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4E7C33EB"/>
    <w:multiLevelType w:val="hybridMultilevel"/>
    <w:tmpl w:val="DE20EB88"/>
    <w:lvl w:ilvl="0" w:tplc="0409000F">
      <w:start w:val="1"/>
      <w:numFmt w:val="decimal"/>
      <w:lvlText w:val="%1."/>
      <w:lvlJc w:val="left"/>
      <w:pPr>
        <w:tabs>
          <w:tab w:val="num" w:pos="1432"/>
        </w:tabs>
        <w:ind w:left="1432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2"/>
        </w:tabs>
        <w:ind w:left="191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2"/>
        </w:tabs>
        <w:ind w:left="239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2"/>
        </w:tabs>
        <w:ind w:left="287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2"/>
        </w:tabs>
        <w:ind w:left="335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2"/>
        </w:tabs>
        <w:ind w:left="383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2"/>
        </w:tabs>
        <w:ind w:left="431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2"/>
        </w:tabs>
        <w:ind w:left="479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2"/>
        </w:tabs>
        <w:ind w:left="5272" w:hanging="480"/>
      </w:pPr>
    </w:lvl>
  </w:abstractNum>
  <w:abstractNum w:abstractNumId="6" w15:restartNumberingAfterBreak="0">
    <w:nsid w:val="55487DC4"/>
    <w:multiLevelType w:val="singleLevel"/>
    <w:tmpl w:val="1B70D710"/>
    <w:lvl w:ilvl="0">
      <w:start w:val="1"/>
      <w:numFmt w:val="taiwaneseCountingThousand"/>
      <w:lvlText w:val="%1、"/>
      <w:lvlJc w:val="left"/>
      <w:pPr>
        <w:tabs>
          <w:tab w:val="num" w:pos="1264"/>
        </w:tabs>
        <w:ind w:left="1264" w:hanging="810"/>
      </w:pPr>
      <w:rPr>
        <w:rFonts w:hint="eastAsia"/>
      </w:rPr>
    </w:lvl>
  </w:abstractNum>
  <w:abstractNum w:abstractNumId="7" w15:restartNumberingAfterBreak="0">
    <w:nsid w:val="6D714CC2"/>
    <w:multiLevelType w:val="hybridMultilevel"/>
    <w:tmpl w:val="356AAC6A"/>
    <w:lvl w:ilvl="0" w:tplc="FFD8A124">
      <w:start w:val="2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EFB7000"/>
    <w:multiLevelType w:val="hybridMultilevel"/>
    <w:tmpl w:val="F8DA53E8"/>
    <w:lvl w:ilvl="0" w:tplc="DBD633B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7A294AC3"/>
    <w:multiLevelType w:val="hybridMultilevel"/>
    <w:tmpl w:val="A83ECDC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465344603">
    <w:abstractNumId w:val="6"/>
  </w:num>
  <w:num w:numId="2" w16cid:durableId="22024602">
    <w:abstractNumId w:val="0"/>
  </w:num>
  <w:num w:numId="3" w16cid:durableId="1644774476">
    <w:abstractNumId w:val="4"/>
  </w:num>
  <w:num w:numId="4" w16cid:durableId="1632132272">
    <w:abstractNumId w:val="8"/>
  </w:num>
  <w:num w:numId="5" w16cid:durableId="129061710">
    <w:abstractNumId w:val="5"/>
  </w:num>
  <w:num w:numId="6" w16cid:durableId="545483892">
    <w:abstractNumId w:val="2"/>
  </w:num>
  <w:num w:numId="7" w16cid:durableId="1907838390">
    <w:abstractNumId w:val="3"/>
  </w:num>
  <w:num w:numId="8" w16cid:durableId="2003772805">
    <w:abstractNumId w:val="9"/>
  </w:num>
  <w:num w:numId="9" w16cid:durableId="500661094">
    <w:abstractNumId w:val="7"/>
  </w:num>
  <w:num w:numId="10" w16cid:durableId="1249581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7F"/>
    <w:rsid w:val="00013695"/>
    <w:rsid w:val="00016C88"/>
    <w:rsid w:val="000203A2"/>
    <w:rsid w:val="00022FF8"/>
    <w:rsid w:val="00047AE8"/>
    <w:rsid w:val="00054D69"/>
    <w:rsid w:val="00054D8E"/>
    <w:rsid w:val="00060F06"/>
    <w:rsid w:val="00061D14"/>
    <w:rsid w:val="00092D59"/>
    <w:rsid w:val="000B6332"/>
    <w:rsid w:val="000C31A3"/>
    <w:rsid w:val="000D2EC2"/>
    <w:rsid w:val="000D332B"/>
    <w:rsid w:val="001112C9"/>
    <w:rsid w:val="001435A5"/>
    <w:rsid w:val="00144F8D"/>
    <w:rsid w:val="00157F52"/>
    <w:rsid w:val="001741DC"/>
    <w:rsid w:val="001830EC"/>
    <w:rsid w:val="00185EB0"/>
    <w:rsid w:val="00190F98"/>
    <w:rsid w:val="001A3E46"/>
    <w:rsid w:val="001A7113"/>
    <w:rsid w:val="001B12AF"/>
    <w:rsid w:val="001C61E2"/>
    <w:rsid w:val="001F7FC4"/>
    <w:rsid w:val="00203751"/>
    <w:rsid w:val="00220C11"/>
    <w:rsid w:val="00227278"/>
    <w:rsid w:val="002344F8"/>
    <w:rsid w:val="002455A4"/>
    <w:rsid w:val="00250F4E"/>
    <w:rsid w:val="00257906"/>
    <w:rsid w:val="002612AB"/>
    <w:rsid w:val="002711A7"/>
    <w:rsid w:val="00273E26"/>
    <w:rsid w:val="00282C10"/>
    <w:rsid w:val="0028640C"/>
    <w:rsid w:val="0029396E"/>
    <w:rsid w:val="00294EFB"/>
    <w:rsid w:val="002B0ED4"/>
    <w:rsid w:val="002B6D60"/>
    <w:rsid w:val="002D217B"/>
    <w:rsid w:val="002F2395"/>
    <w:rsid w:val="002F34CC"/>
    <w:rsid w:val="00310C87"/>
    <w:rsid w:val="00334BE2"/>
    <w:rsid w:val="00347224"/>
    <w:rsid w:val="00353B79"/>
    <w:rsid w:val="00366E97"/>
    <w:rsid w:val="00372910"/>
    <w:rsid w:val="003C524B"/>
    <w:rsid w:val="003E0308"/>
    <w:rsid w:val="003E2A2B"/>
    <w:rsid w:val="003E69E9"/>
    <w:rsid w:val="003F3EB2"/>
    <w:rsid w:val="00415759"/>
    <w:rsid w:val="004206B0"/>
    <w:rsid w:val="00421AF0"/>
    <w:rsid w:val="004379BA"/>
    <w:rsid w:val="00463F74"/>
    <w:rsid w:val="004868A9"/>
    <w:rsid w:val="00496E8D"/>
    <w:rsid w:val="004B6C2E"/>
    <w:rsid w:val="004C1516"/>
    <w:rsid w:val="00522FB8"/>
    <w:rsid w:val="005623CB"/>
    <w:rsid w:val="005760E7"/>
    <w:rsid w:val="00597290"/>
    <w:rsid w:val="005B24C4"/>
    <w:rsid w:val="005E61C8"/>
    <w:rsid w:val="005E6BD2"/>
    <w:rsid w:val="005F371D"/>
    <w:rsid w:val="0060320C"/>
    <w:rsid w:val="00636AD8"/>
    <w:rsid w:val="00640006"/>
    <w:rsid w:val="006609F0"/>
    <w:rsid w:val="00660AC8"/>
    <w:rsid w:val="0066616D"/>
    <w:rsid w:val="0068344F"/>
    <w:rsid w:val="0068697D"/>
    <w:rsid w:val="00697FD0"/>
    <w:rsid w:val="006C0B45"/>
    <w:rsid w:val="006C32C2"/>
    <w:rsid w:val="006D60AA"/>
    <w:rsid w:val="006D6B30"/>
    <w:rsid w:val="007040B7"/>
    <w:rsid w:val="00721AA4"/>
    <w:rsid w:val="00736FD1"/>
    <w:rsid w:val="00770F37"/>
    <w:rsid w:val="00794431"/>
    <w:rsid w:val="007969E0"/>
    <w:rsid w:val="007A30AE"/>
    <w:rsid w:val="007B0ECE"/>
    <w:rsid w:val="007E7AC2"/>
    <w:rsid w:val="007F004E"/>
    <w:rsid w:val="007F1D41"/>
    <w:rsid w:val="00806583"/>
    <w:rsid w:val="00824514"/>
    <w:rsid w:val="00853F0C"/>
    <w:rsid w:val="008548AF"/>
    <w:rsid w:val="008A1011"/>
    <w:rsid w:val="008A6984"/>
    <w:rsid w:val="008C3700"/>
    <w:rsid w:val="00910989"/>
    <w:rsid w:val="00936173"/>
    <w:rsid w:val="00937E28"/>
    <w:rsid w:val="00952C68"/>
    <w:rsid w:val="00956C8C"/>
    <w:rsid w:val="00990AE8"/>
    <w:rsid w:val="00996149"/>
    <w:rsid w:val="009A0C55"/>
    <w:rsid w:val="009F5D13"/>
    <w:rsid w:val="009F66D0"/>
    <w:rsid w:val="009F7525"/>
    <w:rsid w:val="00A02A6C"/>
    <w:rsid w:val="00A057EF"/>
    <w:rsid w:val="00A628A9"/>
    <w:rsid w:val="00AA4F1F"/>
    <w:rsid w:val="00AA5BC6"/>
    <w:rsid w:val="00AA6D61"/>
    <w:rsid w:val="00AB0A0A"/>
    <w:rsid w:val="00AD7CDB"/>
    <w:rsid w:val="00AE757B"/>
    <w:rsid w:val="00B13AE2"/>
    <w:rsid w:val="00B2384F"/>
    <w:rsid w:val="00B46084"/>
    <w:rsid w:val="00B514C4"/>
    <w:rsid w:val="00B52457"/>
    <w:rsid w:val="00B92B3A"/>
    <w:rsid w:val="00B97E7B"/>
    <w:rsid w:val="00BA7AB6"/>
    <w:rsid w:val="00BC14A1"/>
    <w:rsid w:val="00BE23FF"/>
    <w:rsid w:val="00BE2F04"/>
    <w:rsid w:val="00BF0E9B"/>
    <w:rsid w:val="00BF5AC1"/>
    <w:rsid w:val="00C06565"/>
    <w:rsid w:val="00C11269"/>
    <w:rsid w:val="00C30333"/>
    <w:rsid w:val="00C42BB6"/>
    <w:rsid w:val="00C70A27"/>
    <w:rsid w:val="00C9458E"/>
    <w:rsid w:val="00C97981"/>
    <w:rsid w:val="00CB57BE"/>
    <w:rsid w:val="00CC4EDF"/>
    <w:rsid w:val="00CD4597"/>
    <w:rsid w:val="00D0700D"/>
    <w:rsid w:val="00D101E3"/>
    <w:rsid w:val="00D25964"/>
    <w:rsid w:val="00D31A26"/>
    <w:rsid w:val="00D45310"/>
    <w:rsid w:val="00D851CC"/>
    <w:rsid w:val="00DC285A"/>
    <w:rsid w:val="00DE2796"/>
    <w:rsid w:val="00DE5258"/>
    <w:rsid w:val="00E170E1"/>
    <w:rsid w:val="00E21374"/>
    <w:rsid w:val="00E4292F"/>
    <w:rsid w:val="00E557DD"/>
    <w:rsid w:val="00E74EA3"/>
    <w:rsid w:val="00E82BDA"/>
    <w:rsid w:val="00E8459C"/>
    <w:rsid w:val="00E968E6"/>
    <w:rsid w:val="00E97560"/>
    <w:rsid w:val="00F0226A"/>
    <w:rsid w:val="00F10C24"/>
    <w:rsid w:val="00F22824"/>
    <w:rsid w:val="00F463CB"/>
    <w:rsid w:val="00F6677F"/>
    <w:rsid w:val="00F845DC"/>
    <w:rsid w:val="00F8642D"/>
    <w:rsid w:val="00F96EEF"/>
    <w:rsid w:val="00FA43D4"/>
    <w:rsid w:val="00FA52FC"/>
    <w:rsid w:val="00FD558E"/>
    <w:rsid w:val="00FD70A0"/>
    <w:rsid w:val="00FF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B999E0"/>
  <w15:chartTrackingRefBased/>
  <w15:docId w15:val="{81E17DDC-26B9-48DD-83DB-14B81867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標楷體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customStyle="1" w:styleId="a4">
    <w:name w:val="行文機關"/>
    <w:basedOn w:val="a"/>
    <w:pPr>
      <w:snapToGrid w:val="0"/>
    </w:pPr>
    <w:rPr>
      <w:sz w:val="32"/>
    </w:rPr>
  </w:style>
  <w:style w:type="paragraph" w:customStyle="1" w:styleId="a5">
    <w:name w:val="密等"/>
    <w:basedOn w:val="a"/>
    <w:pPr>
      <w:snapToGrid w:val="0"/>
    </w:pPr>
    <w:rPr>
      <w:sz w:val="28"/>
    </w:rPr>
  </w:style>
  <w:style w:type="paragraph" w:customStyle="1" w:styleId="a6">
    <w:name w:val="主旨"/>
    <w:basedOn w:val="a"/>
    <w:pPr>
      <w:wordWrap w:val="0"/>
      <w:snapToGrid w:val="0"/>
      <w:ind w:left="567" w:hanging="567"/>
    </w:pPr>
    <w:rPr>
      <w:sz w:val="32"/>
    </w:rPr>
  </w:style>
  <w:style w:type="paragraph" w:customStyle="1" w:styleId="a7">
    <w:name w:val="速別"/>
    <w:basedOn w:val="a"/>
    <w:pPr>
      <w:snapToGrid w:val="0"/>
    </w:pPr>
    <w:rPr>
      <w:sz w:val="28"/>
    </w:rPr>
  </w:style>
  <w:style w:type="paragraph" w:customStyle="1" w:styleId="a8">
    <w:name w:val="地名"/>
    <w:basedOn w:val="a"/>
    <w:pPr>
      <w:snapToGrid w:val="0"/>
    </w:pPr>
    <w:rPr>
      <w:sz w:val="28"/>
    </w:rPr>
  </w:style>
  <w:style w:type="paragraph" w:customStyle="1" w:styleId="a9">
    <w:name w:val="受文機關"/>
    <w:basedOn w:val="a4"/>
    <w:rPr>
      <w:sz w:val="36"/>
    </w:rPr>
  </w:style>
  <w:style w:type="paragraph" w:customStyle="1" w:styleId="aa">
    <w:name w:val="發文速別"/>
    <w:basedOn w:val="a7"/>
  </w:style>
  <w:style w:type="paragraph" w:customStyle="1" w:styleId="ab">
    <w:name w:val="發文密等"/>
    <w:basedOn w:val="a5"/>
  </w:style>
  <w:style w:type="paragraph" w:customStyle="1" w:styleId="ac">
    <w:name w:val="發文日期"/>
    <w:basedOn w:val="a"/>
    <w:pPr>
      <w:snapToGrid w:val="0"/>
    </w:pPr>
    <w:rPr>
      <w:sz w:val="28"/>
    </w:rPr>
  </w:style>
  <w:style w:type="paragraph" w:customStyle="1" w:styleId="ad">
    <w:name w:val="發文字號"/>
    <w:basedOn w:val="a"/>
    <w:pPr>
      <w:snapToGrid w:val="0"/>
    </w:pPr>
    <w:rPr>
      <w:sz w:val="28"/>
    </w:rPr>
  </w:style>
  <w:style w:type="paragraph" w:styleId="ae">
    <w:name w:val="Body Text"/>
    <w:basedOn w:val="a"/>
    <w:pPr>
      <w:snapToGrid w:val="0"/>
      <w:spacing w:line="240" w:lineRule="atLeast"/>
      <w:ind w:left="907"/>
    </w:pPr>
    <w:rPr>
      <w:sz w:val="36"/>
    </w:rPr>
  </w:style>
  <w:style w:type="paragraph" w:customStyle="1" w:styleId="af">
    <w:name w:val="行文單位正本"/>
    <w:basedOn w:val="a4"/>
    <w:pPr>
      <w:ind w:left="851" w:hanging="851"/>
    </w:pPr>
    <w:rPr>
      <w:sz w:val="28"/>
    </w:rPr>
  </w:style>
  <w:style w:type="paragraph" w:customStyle="1" w:styleId="af0">
    <w:name w:val="說明"/>
    <w:basedOn w:val="a6"/>
  </w:style>
  <w:style w:type="paragraph" w:customStyle="1" w:styleId="af1">
    <w:name w:val="行文單位副本"/>
    <w:basedOn w:val="af"/>
  </w:style>
  <w:style w:type="paragraph" w:styleId="af2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f3">
    <w:name w:val="page number"/>
    <w:basedOn w:val="a0"/>
  </w:style>
  <w:style w:type="character" w:styleId="af4">
    <w:name w:val="Strong"/>
    <w:qFormat/>
    <w:rsid w:val="00AA4F1F"/>
    <w:rPr>
      <w:b/>
      <w:bCs/>
    </w:rPr>
  </w:style>
  <w:style w:type="paragraph" w:customStyle="1" w:styleId="af5">
    <w:name w:val="地址"/>
    <w:basedOn w:val="a"/>
  </w:style>
  <w:style w:type="paragraph" w:customStyle="1" w:styleId="af6">
    <w:name w:val="傳真"/>
    <w:basedOn w:val="a"/>
  </w:style>
  <w:style w:type="paragraph" w:customStyle="1" w:styleId="af7">
    <w:name w:val="首長"/>
    <w:basedOn w:val="a"/>
  </w:style>
  <w:style w:type="paragraph" w:customStyle="1" w:styleId="af8">
    <w:name w:val="字元 字元 字元"/>
    <w:basedOn w:val="a"/>
    <w:autoRedefine/>
    <w:rsid w:val="00F22824"/>
    <w:pPr>
      <w:snapToGrid w:val="0"/>
      <w:spacing w:line="280" w:lineRule="exact"/>
      <w:ind w:left="504" w:hangingChars="200" w:hanging="504"/>
      <w:jc w:val="both"/>
    </w:pPr>
    <w:rPr>
      <w:rFonts w:hAnsi="標楷體"/>
      <w:bCs/>
      <w:spacing w:val="6"/>
      <w:szCs w:val="24"/>
    </w:rPr>
  </w:style>
  <w:style w:type="table" w:styleId="af9">
    <w:name w:val="Table Grid"/>
    <w:basedOn w:val="a1"/>
    <w:rsid w:val="00E74EA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Hyperlink"/>
    <w:rsid w:val="009961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1160ms47@yushiu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1160ms47@yushiu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&#20844;&#25991;&#35069;&#20316;%202000\93_&#20989;S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93_函S.dot</Template>
  <TotalTime>29</TotalTime>
  <Pages>1</Pages>
  <Words>503</Words>
  <Characters>170</Characters>
  <Application>Microsoft Office Word</Application>
  <DocSecurity>0</DocSecurity>
  <Lines>1</Lines>
  <Paragraphs>1</Paragraphs>
  <ScaleCrop>false</ScaleCrop>
  <Company>InfoDoc Technology Corporation</Company>
  <LinksUpToDate>false</LinksUpToDate>
  <CharactersWithSpaces>672</CharactersWithSpaces>
  <SharedDoc>false</SharedDoc>
  <HLinks>
    <vt:vector size="6" baseType="variant">
      <vt:variant>
        <vt:i4>6291551</vt:i4>
      </vt:variant>
      <vt:variant>
        <vt:i4>0</vt:i4>
      </vt:variant>
      <vt:variant>
        <vt:i4>0</vt:i4>
      </vt:variant>
      <vt:variant>
        <vt:i4>5</vt:i4>
      </vt:variant>
      <vt:variant>
        <vt:lpwstr>mailto:e1160ms47@yushiu.com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函</dc:title>
  <dc:subject/>
  <dc:creator>Hsu22</dc:creator>
  <cp:keywords/>
  <cp:lastModifiedBy>HJAss</cp:lastModifiedBy>
  <cp:revision>8</cp:revision>
  <cp:lastPrinted>2026-01-28T01:11:00Z</cp:lastPrinted>
  <dcterms:created xsi:type="dcterms:W3CDTF">2026-01-27T06:32:00Z</dcterms:created>
  <dcterms:modified xsi:type="dcterms:W3CDTF">2026-01-28T01:13:00Z</dcterms:modified>
</cp:coreProperties>
</file>